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00" w:type="dxa"/>
        <w:tblLook w:val="04A0" w:firstRow="1" w:lastRow="0" w:firstColumn="1" w:lastColumn="0" w:noHBand="0" w:noVBand="1"/>
      </w:tblPr>
      <w:tblGrid>
        <w:gridCol w:w="3040"/>
        <w:gridCol w:w="569"/>
        <w:gridCol w:w="1172"/>
        <w:gridCol w:w="4280"/>
      </w:tblGrid>
      <w:tr w:rsidR="006F7B58" w:rsidRPr="006F7B58" w14:paraId="259A4D5D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BF0C" w14:textId="77777777" w:rsidR="006F7B58" w:rsidRPr="006F7B58" w:rsidRDefault="006F7B58" w:rsidP="006F7B58">
            <w:pPr>
              <w:rPr>
                <w:b/>
                <w:bCs/>
              </w:rPr>
            </w:pPr>
            <w:proofErr w:type="spellStart"/>
            <w:r w:rsidRPr="006F7B58">
              <w:rPr>
                <w:b/>
                <w:bCs/>
              </w:rPr>
              <w:t>plaats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23CD" w14:textId="77777777" w:rsidR="006F7B58" w:rsidRPr="006F7B58" w:rsidRDefault="006F7B58" w:rsidP="006F7B58">
            <w:pPr>
              <w:rPr>
                <w:b/>
                <w:bCs/>
              </w:rPr>
            </w:pPr>
            <w:r w:rsidRPr="006F7B58">
              <w:rPr>
                <w:b/>
                <w:bCs/>
              </w:rPr>
              <w:t>km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2D70" w14:textId="77777777" w:rsidR="006F7B58" w:rsidRPr="006F7B58" w:rsidRDefault="006F7B58" w:rsidP="006F7B58">
            <w:pPr>
              <w:rPr>
                <w:b/>
                <w:bCs/>
              </w:rPr>
            </w:pPr>
            <w:r w:rsidRPr="006F7B58">
              <w:rPr>
                <w:b/>
                <w:bCs/>
              </w:rPr>
              <w:t>CP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03D8" w14:textId="77777777" w:rsidR="006F7B58" w:rsidRPr="006F7B58" w:rsidRDefault="006F7B58" w:rsidP="006F7B58">
            <w:pPr>
              <w:rPr>
                <w:b/>
                <w:bCs/>
              </w:rPr>
            </w:pPr>
            <w:r w:rsidRPr="006F7B58">
              <w:rPr>
                <w:b/>
                <w:bCs/>
              </w:rPr>
              <w:t>Adres</w:t>
            </w:r>
          </w:p>
        </w:tc>
      </w:tr>
      <w:tr w:rsidR="006F7B58" w:rsidRPr="006F7B58" w14:paraId="1BC4999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969EBC" w14:textId="77777777" w:rsidR="006F7B58" w:rsidRPr="006F7B58" w:rsidRDefault="006F7B58" w:rsidP="006F7B58">
            <w:proofErr w:type="spellStart"/>
            <w:r w:rsidRPr="006F7B58">
              <w:t>Merelbeke</w:t>
            </w:r>
            <w:proofErr w:type="spellEnd"/>
            <w:r w:rsidRPr="006F7B58">
              <w:t xml:space="preserve"> (</w:t>
            </w:r>
            <w:proofErr w:type="spellStart"/>
            <w:r w:rsidRPr="006F7B58">
              <w:t>Cultuurhuis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5463BE" w14:textId="77777777" w:rsidR="006F7B58" w:rsidRPr="006F7B58" w:rsidRDefault="006F7B58" w:rsidP="006F7B58">
            <w:r w:rsidRPr="006F7B58"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835ADF" w14:textId="77777777" w:rsidR="006F7B58" w:rsidRPr="006F7B58" w:rsidRDefault="006F7B58" w:rsidP="006F7B58">
            <w:r w:rsidRPr="006F7B58">
              <w:t>Start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41F79A" w14:textId="77777777" w:rsidR="006F7B58" w:rsidRPr="006F7B58" w:rsidRDefault="006F7B58" w:rsidP="006F7B58">
            <w:proofErr w:type="spellStart"/>
            <w:r w:rsidRPr="006F7B58">
              <w:t>Driekoningenplein</w:t>
            </w:r>
            <w:proofErr w:type="spellEnd"/>
            <w:r w:rsidRPr="006F7B58">
              <w:t xml:space="preserve"> 15, 9820 </w:t>
            </w:r>
            <w:proofErr w:type="spellStart"/>
            <w:r w:rsidRPr="006F7B58">
              <w:t>Merelbeke</w:t>
            </w:r>
            <w:proofErr w:type="spellEnd"/>
            <w:r w:rsidRPr="006F7B58">
              <w:t>-Melle</w:t>
            </w:r>
          </w:p>
        </w:tc>
      </w:tr>
      <w:tr w:rsidR="006F7B58" w:rsidRPr="006F7B58" w14:paraId="56E6C51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72F1" w14:textId="77777777" w:rsidR="006F7B58" w:rsidRPr="006F7B58" w:rsidRDefault="006F7B58" w:rsidP="006F7B58">
            <w:proofErr w:type="spellStart"/>
            <w:r w:rsidRPr="006F7B58">
              <w:t>Nederzwalm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7FE3" w14:textId="77777777" w:rsidR="006F7B58" w:rsidRPr="006F7B58" w:rsidRDefault="006F7B58" w:rsidP="006F7B58">
            <w:r w:rsidRPr="006F7B58"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F65D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31E3" w14:textId="77777777" w:rsidR="006F7B58" w:rsidRPr="006F7B58" w:rsidRDefault="006F7B58" w:rsidP="006F7B58"/>
        </w:tc>
      </w:tr>
      <w:tr w:rsidR="006F7B58" w:rsidRPr="006F7B58" w14:paraId="20516755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7498" w14:textId="77777777" w:rsidR="006F7B58" w:rsidRPr="006F7B58" w:rsidRDefault="006F7B58" w:rsidP="006F7B58">
            <w:r w:rsidRPr="006F7B58">
              <w:t>Sint-Denijs-Boekel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CD60" w14:textId="77777777" w:rsidR="006F7B58" w:rsidRPr="006F7B58" w:rsidRDefault="006F7B58" w:rsidP="006F7B58">
            <w:r w:rsidRPr="006F7B58"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B3EA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60242" w14:textId="77777777" w:rsidR="006F7B58" w:rsidRPr="006F7B58" w:rsidRDefault="006F7B58" w:rsidP="006F7B58"/>
        </w:tc>
      </w:tr>
      <w:tr w:rsidR="006F7B58" w:rsidRPr="006F7B58" w14:paraId="543847F7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FB0C" w14:textId="77777777" w:rsidR="006F7B58" w:rsidRPr="006F7B58" w:rsidRDefault="006F7B58" w:rsidP="006F7B58">
            <w:r w:rsidRPr="006F7B58">
              <w:t>Sint-Blasius-Boekel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ED07" w14:textId="77777777" w:rsidR="006F7B58" w:rsidRPr="006F7B58" w:rsidRDefault="006F7B58" w:rsidP="006F7B58">
            <w:r w:rsidRPr="006F7B58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EE26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0205" w14:textId="77777777" w:rsidR="006F7B58" w:rsidRPr="006F7B58" w:rsidRDefault="006F7B58" w:rsidP="006F7B58"/>
        </w:tc>
      </w:tr>
      <w:tr w:rsidR="006F7B58" w:rsidRPr="006F7B58" w14:paraId="18D0022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B9E2" w14:textId="77777777" w:rsidR="006F7B58" w:rsidRPr="006F7B58" w:rsidRDefault="006F7B58" w:rsidP="006F7B58">
            <w:r w:rsidRPr="006F7B58">
              <w:t>Elst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BCD7" w14:textId="77777777" w:rsidR="006F7B58" w:rsidRPr="006F7B58" w:rsidRDefault="006F7B58" w:rsidP="006F7B58">
            <w:r w:rsidRPr="006F7B58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3E40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F54B" w14:textId="77777777" w:rsidR="006F7B58" w:rsidRPr="006F7B58" w:rsidRDefault="006F7B58" w:rsidP="006F7B58"/>
        </w:tc>
      </w:tr>
      <w:tr w:rsidR="006F7B58" w:rsidRPr="006F7B58" w14:paraId="3F9BD5C9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9B8E" w14:textId="77777777" w:rsidR="006F7B58" w:rsidRPr="006F7B58" w:rsidRDefault="006F7B58" w:rsidP="006F7B58">
            <w:r w:rsidRPr="006F7B58">
              <w:t>Brakel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822F" w14:textId="77777777" w:rsidR="006F7B58" w:rsidRPr="006F7B58" w:rsidRDefault="006F7B58" w:rsidP="006F7B58">
            <w:r w:rsidRPr="006F7B58"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18A0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538C" w14:textId="77777777" w:rsidR="006F7B58" w:rsidRPr="006F7B58" w:rsidRDefault="006F7B58" w:rsidP="006F7B58"/>
        </w:tc>
      </w:tr>
      <w:tr w:rsidR="006F7B58" w:rsidRPr="006F7B58" w14:paraId="71F02A19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60A3" w14:textId="77777777" w:rsidR="006F7B58" w:rsidRPr="006F7B58" w:rsidRDefault="006F7B58" w:rsidP="006F7B58">
            <w:proofErr w:type="spellStart"/>
            <w:r w:rsidRPr="006F7B58">
              <w:t>Everbeek</w:t>
            </w:r>
            <w:proofErr w:type="spellEnd"/>
            <w:r w:rsidRPr="006F7B58">
              <w:t xml:space="preserve"> Boven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942DA" w14:textId="77777777" w:rsidR="006F7B58" w:rsidRPr="006F7B58" w:rsidRDefault="006F7B58" w:rsidP="006F7B58">
            <w:r w:rsidRPr="006F7B58"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85C7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024D" w14:textId="77777777" w:rsidR="006F7B58" w:rsidRPr="006F7B58" w:rsidRDefault="006F7B58" w:rsidP="006F7B58"/>
        </w:tc>
      </w:tr>
      <w:tr w:rsidR="006F7B58" w:rsidRPr="006F7B58" w14:paraId="2A07CBA1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F107" w14:textId="77777777" w:rsidR="006F7B58" w:rsidRPr="006F7B58" w:rsidRDefault="006F7B58" w:rsidP="006F7B58">
            <w:r w:rsidRPr="006F7B58">
              <w:t>Deux-</w:t>
            </w:r>
            <w:proofErr w:type="spellStart"/>
            <w:r w:rsidRPr="006F7B58">
              <w:t>Acren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5B69" w14:textId="77777777" w:rsidR="006F7B58" w:rsidRPr="006F7B58" w:rsidRDefault="006F7B58" w:rsidP="006F7B58">
            <w:r w:rsidRPr="006F7B58"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71A9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21CE" w14:textId="77777777" w:rsidR="006F7B58" w:rsidRPr="006F7B58" w:rsidRDefault="006F7B58" w:rsidP="006F7B58"/>
        </w:tc>
      </w:tr>
      <w:tr w:rsidR="006F7B58" w:rsidRPr="006F7B58" w14:paraId="358AC5C1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B9A1" w14:textId="77777777" w:rsidR="006F7B58" w:rsidRPr="006F7B58" w:rsidRDefault="006F7B58" w:rsidP="006F7B58">
            <w:r w:rsidRPr="006F7B58">
              <w:t>Bois-de-Lessines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1CAC" w14:textId="77777777" w:rsidR="006F7B58" w:rsidRPr="006F7B58" w:rsidRDefault="006F7B58" w:rsidP="006F7B58">
            <w:r w:rsidRPr="006F7B58"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BB64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EBB0D" w14:textId="77777777" w:rsidR="006F7B58" w:rsidRPr="006F7B58" w:rsidRDefault="006F7B58" w:rsidP="006F7B58"/>
        </w:tc>
      </w:tr>
      <w:tr w:rsidR="006F7B58" w:rsidRPr="006F7B58" w14:paraId="52BCE498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4366" w14:textId="77777777" w:rsidR="006F7B58" w:rsidRPr="006F7B58" w:rsidRDefault="006F7B58" w:rsidP="006F7B58">
            <w:r w:rsidRPr="006F7B58">
              <w:t>Silly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6212" w14:textId="77777777" w:rsidR="006F7B58" w:rsidRPr="006F7B58" w:rsidRDefault="006F7B58" w:rsidP="006F7B58">
            <w:r w:rsidRPr="006F7B58"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00FD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C971" w14:textId="77777777" w:rsidR="006F7B58" w:rsidRPr="006F7B58" w:rsidRDefault="006F7B58" w:rsidP="006F7B58"/>
        </w:tc>
      </w:tr>
      <w:tr w:rsidR="006F7B58" w:rsidRPr="006F7B58" w14:paraId="235B31BD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6E51" w14:textId="77777777" w:rsidR="006F7B58" w:rsidRPr="006F7B58" w:rsidRDefault="006F7B58" w:rsidP="006F7B58">
            <w:proofErr w:type="spellStart"/>
            <w:r w:rsidRPr="006F7B58">
              <w:t>Thoricourt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DDC3" w14:textId="77777777" w:rsidR="006F7B58" w:rsidRPr="006F7B58" w:rsidRDefault="006F7B58" w:rsidP="006F7B58">
            <w:r w:rsidRPr="006F7B58"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4E7E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0AA6" w14:textId="77777777" w:rsidR="006F7B58" w:rsidRPr="006F7B58" w:rsidRDefault="006F7B58" w:rsidP="006F7B58"/>
        </w:tc>
      </w:tr>
      <w:tr w:rsidR="006F7B58" w:rsidRPr="006F7B58" w14:paraId="12EFEC1B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D24F" w14:textId="77777777" w:rsidR="006F7B58" w:rsidRPr="006F7B58" w:rsidRDefault="006F7B58" w:rsidP="006F7B58">
            <w:proofErr w:type="spellStart"/>
            <w:r w:rsidRPr="006F7B58">
              <w:t>Lombise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18CF" w14:textId="77777777" w:rsidR="006F7B58" w:rsidRPr="006F7B58" w:rsidRDefault="006F7B58" w:rsidP="006F7B58">
            <w:r w:rsidRPr="006F7B58"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9DA2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20ED" w14:textId="77777777" w:rsidR="006F7B58" w:rsidRPr="006F7B58" w:rsidRDefault="006F7B58" w:rsidP="006F7B58"/>
        </w:tc>
      </w:tr>
      <w:tr w:rsidR="006F7B58" w:rsidRPr="006F7B58" w14:paraId="5E141875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90A4" w14:textId="77777777" w:rsidR="006F7B58" w:rsidRPr="006F7B58" w:rsidRDefault="006F7B58" w:rsidP="006F7B58">
            <w:proofErr w:type="spellStart"/>
            <w:r w:rsidRPr="006F7B58">
              <w:t>Montingies</w:t>
            </w:r>
            <w:proofErr w:type="spellEnd"/>
            <w:r w:rsidRPr="006F7B58">
              <w:t>-lez-Lens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AC56" w14:textId="77777777" w:rsidR="006F7B58" w:rsidRPr="006F7B58" w:rsidRDefault="006F7B58" w:rsidP="006F7B58">
            <w:r w:rsidRPr="006F7B58"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2108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F5D1" w14:textId="77777777" w:rsidR="006F7B58" w:rsidRPr="006F7B58" w:rsidRDefault="006F7B58" w:rsidP="006F7B58"/>
        </w:tc>
      </w:tr>
      <w:tr w:rsidR="006F7B58" w:rsidRPr="006F7B58" w14:paraId="53E082D0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2FEC" w14:textId="77777777" w:rsidR="006F7B58" w:rsidRPr="006F7B58" w:rsidRDefault="006F7B58" w:rsidP="006F7B58">
            <w:proofErr w:type="spellStart"/>
            <w:r w:rsidRPr="006F7B58">
              <w:t>Thieusies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4E66" w14:textId="77777777" w:rsidR="006F7B58" w:rsidRPr="006F7B58" w:rsidRDefault="006F7B58" w:rsidP="006F7B58">
            <w:r w:rsidRPr="006F7B58"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547B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B9B7" w14:textId="77777777" w:rsidR="006F7B58" w:rsidRPr="006F7B58" w:rsidRDefault="006F7B58" w:rsidP="006F7B58"/>
        </w:tc>
      </w:tr>
      <w:tr w:rsidR="006F7B58" w:rsidRPr="006F7B58" w14:paraId="4A6C7A90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3D87" w14:textId="77777777" w:rsidR="006F7B58" w:rsidRPr="006F7B58" w:rsidRDefault="006F7B58" w:rsidP="006F7B58">
            <w:r w:rsidRPr="006F7B58">
              <w:t>Thieu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4753" w14:textId="77777777" w:rsidR="006F7B58" w:rsidRPr="006F7B58" w:rsidRDefault="006F7B58" w:rsidP="006F7B58">
            <w:r w:rsidRPr="006F7B58"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087B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1B8B" w14:textId="77777777" w:rsidR="006F7B58" w:rsidRPr="006F7B58" w:rsidRDefault="006F7B58" w:rsidP="006F7B58"/>
        </w:tc>
      </w:tr>
      <w:tr w:rsidR="006F7B58" w:rsidRPr="006F7B58" w14:paraId="7F837A1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A6C2B3" w14:textId="77777777" w:rsidR="006F7B58" w:rsidRPr="006F7B58" w:rsidRDefault="006F7B58" w:rsidP="006F7B58">
            <w:proofErr w:type="spellStart"/>
            <w:r w:rsidRPr="006F7B58">
              <w:t>Binche</w:t>
            </w:r>
            <w:proofErr w:type="spellEnd"/>
            <w:r w:rsidRPr="006F7B58">
              <w:t xml:space="preserve"> (</w:t>
            </w:r>
            <w:proofErr w:type="spellStart"/>
            <w:r w:rsidRPr="006F7B58">
              <w:t>vrije</w:t>
            </w:r>
            <w:proofErr w:type="spellEnd"/>
            <w:r w:rsidRPr="006F7B58">
              <w:t xml:space="preserve"> </w:t>
            </w:r>
            <w:proofErr w:type="spellStart"/>
            <w:r w:rsidRPr="006F7B58">
              <w:t>controle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882572" w14:textId="77777777" w:rsidR="006F7B58" w:rsidRPr="006F7B58" w:rsidRDefault="006F7B58" w:rsidP="006F7B58">
            <w:r w:rsidRPr="006F7B58"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1146C6" w14:textId="77777777" w:rsidR="006F7B58" w:rsidRPr="006F7B58" w:rsidRDefault="006F7B58" w:rsidP="006F7B58">
            <w:r w:rsidRPr="006F7B58">
              <w:t>CP1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1B41" w14:textId="77777777" w:rsidR="006F7B58" w:rsidRPr="006F7B58" w:rsidRDefault="006F7B58" w:rsidP="006F7B58"/>
        </w:tc>
      </w:tr>
      <w:tr w:rsidR="006F7B58" w:rsidRPr="006F7B58" w14:paraId="10F30959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6000" w14:textId="77777777" w:rsidR="006F7B58" w:rsidRPr="006F7B58" w:rsidRDefault="006F7B58" w:rsidP="006F7B58">
            <w:proofErr w:type="spellStart"/>
            <w:r w:rsidRPr="006F7B58">
              <w:t>Erquelinnes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E141" w14:textId="77777777" w:rsidR="006F7B58" w:rsidRPr="006F7B58" w:rsidRDefault="006F7B58" w:rsidP="006F7B58">
            <w:r w:rsidRPr="006F7B58"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3AD4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A40B" w14:textId="77777777" w:rsidR="006F7B58" w:rsidRPr="006F7B58" w:rsidRDefault="006F7B58" w:rsidP="006F7B58"/>
        </w:tc>
      </w:tr>
      <w:tr w:rsidR="006F7B58" w:rsidRPr="006F7B58" w14:paraId="4A7DE338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5C85" w14:textId="77777777" w:rsidR="006F7B58" w:rsidRPr="006F7B58" w:rsidRDefault="006F7B58" w:rsidP="006F7B58">
            <w:proofErr w:type="spellStart"/>
            <w:r w:rsidRPr="006F7B58">
              <w:t>Cousolre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3534" w14:textId="77777777" w:rsidR="006F7B58" w:rsidRPr="006F7B58" w:rsidRDefault="006F7B58" w:rsidP="006F7B58">
            <w:r w:rsidRPr="006F7B58"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F265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D2C1" w14:textId="77777777" w:rsidR="006F7B58" w:rsidRPr="006F7B58" w:rsidRDefault="006F7B58" w:rsidP="006F7B58"/>
        </w:tc>
      </w:tr>
      <w:tr w:rsidR="006F7B58" w:rsidRPr="006F7B58" w14:paraId="5D25E2C0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C285" w14:textId="77777777" w:rsidR="006F7B58" w:rsidRPr="006F7B58" w:rsidRDefault="006F7B58" w:rsidP="006F7B58">
            <w:proofErr w:type="spellStart"/>
            <w:r w:rsidRPr="006F7B58">
              <w:t>Hestrud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46B9" w14:textId="77777777" w:rsidR="006F7B58" w:rsidRPr="006F7B58" w:rsidRDefault="006F7B58" w:rsidP="006F7B58">
            <w:r w:rsidRPr="006F7B58">
              <w:t>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2251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419D" w14:textId="77777777" w:rsidR="006F7B58" w:rsidRPr="006F7B58" w:rsidRDefault="006F7B58" w:rsidP="006F7B58"/>
        </w:tc>
      </w:tr>
      <w:tr w:rsidR="006F7B58" w:rsidRPr="006F7B58" w14:paraId="0D9DE15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8BADE" w14:textId="77777777" w:rsidR="006F7B58" w:rsidRPr="006F7B58" w:rsidRDefault="006F7B58" w:rsidP="006F7B58">
            <w:proofErr w:type="spellStart"/>
            <w:r w:rsidRPr="006F7B58">
              <w:t>Sivry</w:t>
            </w:r>
            <w:proofErr w:type="spellEnd"/>
            <w:r w:rsidRPr="006F7B58">
              <w:t>-Rance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8554" w14:textId="77777777" w:rsidR="006F7B58" w:rsidRPr="006F7B58" w:rsidRDefault="006F7B58" w:rsidP="006F7B58">
            <w:r w:rsidRPr="006F7B58"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C792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26FF" w14:textId="77777777" w:rsidR="006F7B58" w:rsidRPr="006F7B58" w:rsidRDefault="006F7B58" w:rsidP="006F7B58"/>
        </w:tc>
      </w:tr>
      <w:tr w:rsidR="006F7B58" w:rsidRPr="006F7B58" w14:paraId="4644DC49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FB13" w14:textId="77777777" w:rsidR="006F7B58" w:rsidRPr="006F7B58" w:rsidRDefault="006F7B58" w:rsidP="006F7B58">
            <w:proofErr w:type="spellStart"/>
            <w:r w:rsidRPr="006F7B58">
              <w:t>Eppe</w:t>
            </w:r>
            <w:proofErr w:type="spellEnd"/>
            <w:r w:rsidRPr="006F7B58">
              <w:t>-Sauvage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0482" w14:textId="77777777" w:rsidR="006F7B58" w:rsidRPr="006F7B58" w:rsidRDefault="006F7B58" w:rsidP="006F7B58">
            <w:r w:rsidRPr="006F7B58"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CBC4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DE31" w14:textId="77777777" w:rsidR="006F7B58" w:rsidRPr="006F7B58" w:rsidRDefault="006F7B58" w:rsidP="006F7B58"/>
        </w:tc>
      </w:tr>
      <w:tr w:rsidR="006F7B58" w:rsidRPr="006F7B58" w14:paraId="37B03C08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B83B" w14:textId="77777777" w:rsidR="006F7B58" w:rsidRPr="006F7B58" w:rsidRDefault="006F7B58" w:rsidP="006F7B58">
            <w:r w:rsidRPr="006F7B58">
              <w:t>Macon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95DD" w14:textId="77777777" w:rsidR="006F7B58" w:rsidRPr="006F7B58" w:rsidRDefault="006F7B58" w:rsidP="006F7B58">
            <w:r w:rsidRPr="006F7B58"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FE60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8077" w14:textId="77777777" w:rsidR="006F7B58" w:rsidRPr="006F7B58" w:rsidRDefault="006F7B58" w:rsidP="006F7B58"/>
        </w:tc>
      </w:tr>
      <w:tr w:rsidR="006F7B58" w:rsidRPr="006F7B58" w14:paraId="27ECCB6A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E0D6" w14:textId="77777777" w:rsidR="006F7B58" w:rsidRPr="006F7B58" w:rsidRDefault="006F7B58" w:rsidP="006F7B58">
            <w:r w:rsidRPr="006F7B58">
              <w:t>Loge-</w:t>
            </w:r>
            <w:proofErr w:type="spellStart"/>
            <w:r w:rsidRPr="006F7B58">
              <w:t>Wactiaux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5B18" w14:textId="77777777" w:rsidR="006F7B58" w:rsidRPr="006F7B58" w:rsidRDefault="006F7B58" w:rsidP="006F7B58">
            <w:r w:rsidRPr="006F7B58"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6A2D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44F9" w14:textId="77777777" w:rsidR="006F7B58" w:rsidRPr="006F7B58" w:rsidRDefault="006F7B58" w:rsidP="006F7B58"/>
        </w:tc>
      </w:tr>
      <w:tr w:rsidR="006F7B58" w:rsidRPr="006F7B58" w14:paraId="65E3B4F0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7BDF" w14:textId="77777777" w:rsidR="006F7B58" w:rsidRPr="006F7B58" w:rsidRDefault="006F7B58" w:rsidP="006F7B58">
            <w:proofErr w:type="spellStart"/>
            <w:r w:rsidRPr="006F7B58">
              <w:t>Scourmont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F619" w14:textId="77777777" w:rsidR="006F7B58" w:rsidRPr="006F7B58" w:rsidRDefault="006F7B58" w:rsidP="006F7B58">
            <w:r w:rsidRPr="006F7B58"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FFFD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5DC3" w14:textId="77777777" w:rsidR="006F7B58" w:rsidRPr="006F7B58" w:rsidRDefault="006F7B58" w:rsidP="006F7B58"/>
        </w:tc>
      </w:tr>
      <w:tr w:rsidR="006F7B58" w:rsidRPr="006F7B58" w14:paraId="4E60FE76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56BE" w14:textId="77777777" w:rsidR="006F7B58" w:rsidRPr="006F7B58" w:rsidRDefault="006F7B58" w:rsidP="006F7B58">
            <w:proofErr w:type="spellStart"/>
            <w:r w:rsidRPr="006F7B58">
              <w:t>Regniowez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A505" w14:textId="77777777" w:rsidR="006F7B58" w:rsidRPr="006F7B58" w:rsidRDefault="006F7B58" w:rsidP="006F7B58">
            <w:r w:rsidRPr="006F7B58"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7D2B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B7FC" w14:textId="77777777" w:rsidR="006F7B58" w:rsidRPr="006F7B58" w:rsidRDefault="006F7B58" w:rsidP="006F7B58"/>
        </w:tc>
      </w:tr>
      <w:tr w:rsidR="006F7B58" w:rsidRPr="006F7B58" w14:paraId="058238ED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CC61" w14:textId="77777777" w:rsidR="006F7B58" w:rsidRPr="006F7B58" w:rsidRDefault="006F7B58" w:rsidP="006F7B58">
            <w:proofErr w:type="spellStart"/>
            <w:r w:rsidRPr="006F7B58">
              <w:t>Rocroi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AB70" w14:textId="77777777" w:rsidR="006F7B58" w:rsidRPr="006F7B58" w:rsidRDefault="006F7B58" w:rsidP="006F7B58">
            <w:r w:rsidRPr="006F7B58"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A775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D6B8" w14:textId="77777777" w:rsidR="006F7B58" w:rsidRPr="006F7B58" w:rsidRDefault="006F7B58" w:rsidP="006F7B58"/>
        </w:tc>
      </w:tr>
      <w:tr w:rsidR="006F7B58" w:rsidRPr="006F7B58" w14:paraId="322E5CB3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CE8023" w14:textId="77777777" w:rsidR="006F7B58" w:rsidRPr="006F7B58" w:rsidRDefault="006F7B58" w:rsidP="006F7B58">
            <w:r w:rsidRPr="006F7B58">
              <w:t>Revin (</w:t>
            </w:r>
            <w:proofErr w:type="spellStart"/>
            <w:r w:rsidRPr="006F7B58">
              <w:t>vrije</w:t>
            </w:r>
            <w:proofErr w:type="spellEnd"/>
            <w:r w:rsidRPr="006F7B58">
              <w:t xml:space="preserve"> </w:t>
            </w:r>
            <w:proofErr w:type="spellStart"/>
            <w:r w:rsidRPr="006F7B58">
              <w:t>controle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16A6B7" w14:textId="77777777" w:rsidR="006F7B58" w:rsidRPr="006F7B58" w:rsidRDefault="006F7B58" w:rsidP="006F7B58">
            <w:r w:rsidRPr="006F7B58"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0698D0" w14:textId="77777777" w:rsidR="006F7B58" w:rsidRPr="006F7B58" w:rsidRDefault="006F7B58" w:rsidP="006F7B58">
            <w:r w:rsidRPr="006F7B58">
              <w:t>CP2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57B3" w14:textId="77777777" w:rsidR="006F7B58" w:rsidRPr="006F7B58" w:rsidRDefault="006F7B58" w:rsidP="006F7B58"/>
        </w:tc>
      </w:tr>
      <w:tr w:rsidR="006F7B58" w:rsidRPr="006F7B58" w14:paraId="2B8D04E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FD72" w14:textId="77777777" w:rsidR="006F7B58" w:rsidRPr="006F7B58" w:rsidRDefault="006F7B58" w:rsidP="006F7B58">
            <w:proofErr w:type="spellStart"/>
            <w:r w:rsidRPr="006F7B58">
              <w:t>Monthermé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BDA8" w14:textId="77777777" w:rsidR="006F7B58" w:rsidRPr="006F7B58" w:rsidRDefault="006F7B58" w:rsidP="006F7B58">
            <w:r w:rsidRPr="006F7B58">
              <w:t>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9533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7DBA" w14:textId="77777777" w:rsidR="006F7B58" w:rsidRPr="006F7B58" w:rsidRDefault="006F7B58" w:rsidP="006F7B58"/>
        </w:tc>
      </w:tr>
      <w:tr w:rsidR="006F7B58" w:rsidRPr="006F7B58" w14:paraId="7344F31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5AC5" w14:textId="77777777" w:rsidR="006F7B58" w:rsidRPr="006F7B58" w:rsidRDefault="006F7B58" w:rsidP="006F7B58">
            <w:proofErr w:type="spellStart"/>
            <w:r w:rsidRPr="006F7B58">
              <w:t>Thilay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1D65" w14:textId="77777777" w:rsidR="006F7B58" w:rsidRPr="006F7B58" w:rsidRDefault="006F7B58" w:rsidP="006F7B58">
            <w:r w:rsidRPr="006F7B58">
              <w:t>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7FC3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2E0A" w14:textId="77777777" w:rsidR="006F7B58" w:rsidRPr="006F7B58" w:rsidRDefault="006F7B58" w:rsidP="006F7B58"/>
        </w:tc>
      </w:tr>
      <w:tr w:rsidR="006F7B58" w:rsidRPr="006F7B58" w14:paraId="5CD3266D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F7A5" w14:textId="77777777" w:rsidR="006F7B58" w:rsidRPr="006F7B58" w:rsidRDefault="006F7B58" w:rsidP="006F7B58">
            <w:r w:rsidRPr="006F7B58">
              <w:lastRenderedPageBreak/>
              <w:t>Les Hautes-Rivières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4363" w14:textId="77777777" w:rsidR="006F7B58" w:rsidRPr="006F7B58" w:rsidRDefault="006F7B58" w:rsidP="006F7B58">
            <w:r w:rsidRPr="006F7B58"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33FD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30AD" w14:textId="77777777" w:rsidR="006F7B58" w:rsidRPr="006F7B58" w:rsidRDefault="006F7B58" w:rsidP="006F7B58"/>
        </w:tc>
      </w:tr>
      <w:tr w:rsidR="006F7B58" w:rsidRPr="006F7B58" w14:paraId="66001F3E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760BAD" w14:textId="77777777" w:rsidR="006F7B58" w:rsidRPr="006F7B58" w:rsidRDefault="006F7B58" w:rsidP="006F7B58">
            <w:r w:rsidRPr="006F7B58">
              <w:t>Bohan (</w:t>
            </w:r>
            <w:proofErr w:type="spellStart"/>
            <w:r w:rsidRPr="006F7B58">
              <w:t>vrije</w:t>
            </w:r>
            <w:proofErr w:type="spellEnd"/>
            <w:r w:rsidRPr="006F7B58">
              <w:t xml:space="preserve"> </w:t>
            </w:r>
            <w:proofErr w:type="spellStart"/>
            <w:r w:rsidRPr="006F7B58">
              <w:t>controle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AAAAC9" w14:textId="77777777" w:rsidR="006F7B58" w:rsidRPr="006F7B58" w:rsidRDefault="006F7B58" w:rsidP="006F7B58">
            <w:r w:rsidRPr="006F7B58"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66D10A" w14:textId="77777777" w:rsidR="006F7B58" w:rsidRPr="006F7B58" w:rsidRDefault="006F7B58" w:rsidP="006F7B58">
            <w:r w:rsidRPr="006F7B58">
              <w:t>CP3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354F" w14:textId="77777777" w:rsidR="006F7B58" w:rsidRPr="006F7B58" w:rsidRDefault="006F7B58" w:rsidP="006F7B58"/>
        </w:tc>
      </w:tr>
      <w:tr w:rsidR="006F7B58" w:rsidRPr="006F7B58" w14:paraId="00C82E11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7DFE" w14:textId="77777777" w:rsidR="006F7B58" w:rsidRPr="006F7B58" w:rsidRDefault="006F7B58" w:rsidP="006F7B58">
            <w:proofErr w:type="spellStart"/>
            <w:r w:rsidRPr="006F7B58">
              <w:t>Sugny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4567" w14:textId="77777777" w:rsidR="006F7B58" w:rsidRPr="006F7B58" w:rsidRDefault="006F7B58" w:rsidP="006F7B58">
            <w:r w:rsidRPr="006F7B58">
              <w:t>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48E0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85A8" w14:textId="77777777" w:rsidR="006F7B58" w:rsidRPr="006F7B58" w:rsidRDefault="006F7B58" w:rsidP="006F7B58"/>
        </w:tc>
      </w:tr>
      <w:tr w:rsidR="006F7B58" w:rsidRPr="006F7B58" w14:paraId="60404AF1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DFDA" w14:textId="77777777" w:rsidR="006F7B58" w:rsidRPr="006F7B58" w:rsidRDefault="006F7B58" w:rsidP="006F7B58">
            <w:r w:rsidRPr="006F7B58">
              <w:t>Corbion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5EF9" w14:textId="77777777" w:rsidR="006F7B58" w:rsidRPr="006F7B58" w:rsidRDefault="006F7B58" w:rsidP="006F7B58">
            <w:r w:rsidRPr="006F7B58"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6551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90F8" w14:textId="77777777" w:rsidR="006F7B58" w:rsidRPr="006F7B58" w:rsidRDefault="006F7B58" w:rsidP="006F7B58"/>
        </w:tc>
      </w:tr>
      <w:tr w:rsidR="006F7B58" w:rsidRPr="006F7B58" w14:paraId="020FD07F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D905" w14:textId="77777777" w:rsidR="006F7B58" w:rsidRPr="006F7B58" w:rsidRDefault="006F7B58" w:rsidP="006F7B58">
            <w:proofErr w:type="spellStart"/>
            <w:r w:rsidRPr="006F7B58">
              <w:t>Pouru</w:t>
            </w:r>
            <w:proofErr w:type="spellEnd"/>
            <w:r w:rsidRPr="006F7B58">
              <w:t>-aux-Bois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43A5" w14:textId="77777777" w:rsidR="006F7B58" w:rsidRPr="006F7B58" w:rsidRDefault="006F7B58" w:rsidP="006F7B58">
            <w:r w:rsidRPr="006F7B58">
              <w:t>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FEEF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098A" w14:textId="77777777" w:rsidR="006F7B58" w:rsidRPr="006F7B58" w:rsidRDefault="006F7B58" w:rsidP="006F7B58"/>
        </w:tc>
      </w:tr>
      <w:tr w:rsidR="006F7B58" w:rsidRPr="006F7B58" w14:paraId="73F8D8A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580D" w14:textId="77777777" w:rsidR="006F7B58" w:rsidRPr="006F7B58" w:rsidRDefault="006F7B58" w:rsidP="006F7B58">
            <w:proofErr w:type="spellStart"/>
            <w:r w:rsidRPr="006F7B58">
              <w:t>Pouru</w:t>
            </w:r>
            <w:proofErr w:type="spellEnd"/>
            <w:r w:rsidRPr="006F7B58">
              <w:t>-Saint-Rémy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C23E" w14:textId="77777777" w:rsidR="006F7B58" w:rsidRPr="006F7B58" w:rsidRDefault="006F7B58" w:rsidP="006F7B58">
            <w:r w:rsidRPr="006F7B58">
              <w:t>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94FE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D79F" w14:textId="77777777" w:rsidR="006F7B58" w:rsidRPr="006F7B58" w:rsidRDefault="006F7B58" w:rsidP="006F7B58"/>
        </w:tc>
      </w:tr>
      <w:tr w:rsidR="006F7B58" w:rsidRPr="006F7B58" w14:paraId="662C714B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B1F1" w14:textId="77777777" w:rsidR="006F7B58" w:rsidRPr="006F7B58" w:rsidRDefault="006F7B58" w:rsidP="006F7B58">
            <w:r w:rsidRPr="006F7B58">
              <w:t>Carignan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4463" w14:textId="77777777" w:rsidR="006F7B58" w:rsidRPr="006F7B58" w:rsidRDefault="006F7B58" w:rsidP="006F7B58">
            <w:r w:rsidRPr="006F7B58"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8200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138A" w14:textId="77777777" w:rsidR="006F7B58" w:rsidRPr="006F7B58" w:rsidRDefault="006F7B58" w:rsidP="006F7B58"/>
        </w:tc>
      </w:tr>
      <w:tr w:rsidR="006F7B58" w:rsidRPr="006F7B58" w14:paraId="009DA7A1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341E" w14:textId="77777777" w:rsidR="006F7B58" w:rsidRPr="006F7B58" w:rsidRDefault="006F7B58" w:rsidP="006F7B58">
            <w:r w:rsidRPr="006F7B58">
              <w:t>Sailly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55FD" w14:textId="77777777" w:rsidR="006F7B58" w:rsidRPr="006F7B58" w:rsidRDefault="006F7B58" w:rsidP="006F7B58">
            <w:r w:rsidRPr="006F7B58">
              <w:t>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A4C1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2B6B" w14:textId="77777777" w:rsidR="006F7B58" w:rsidRPr="006F7B58" w:rsidRDefault="006F7B58" w:rsidP="006F7B58"/>
        </w:tc>
      </w:tr>
      <w:tr w:rsidR="006F7B58" w:rsidRPr="006F7B58" w14:paraId="02F911CD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736D" w14:textId="77777777" w:rsidR="006F7B58" w:rsidRPr="006F7B58" w:rsidRDefault="006F7B58" w:rsidP="006F7B58">
            <w:proofErr w:type="spellStart"/>
            <w:r w:rsidRPr="006F7B58">
              <w:t>Malandry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EF51" w14:textId="77777777" w:rsidR="006F7B58" w:rsidRPr="006F7B58" w:rsidRDefault="006F7B58" w:rsidP="006F7B58">
            <w:r w:rsidRPr="006F7B58"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F01C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3B69" w14:textId="77777777" w:rsidR="006F7B58" w:rsidRPr="006F7B58" w:rsidRDefault="006F7B58" w:rsidP="006F7B58"/>
        </w:tc>
      </w:tr>
      <w:tr w:rsidR="006F7B58" w:rsidRPr="006F7B58" w14:paraId="77964FBC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931B" w14:textId="77777777" w:rsidR="006F7B58" w:rsidRPr="006F7B58" w:rsidRDefault="006F7B58" w:rsidP="006F7B58">
            <w:r w:rsidRPr="006F7B58">
              <w:t>La-</w:t>
            </w:r>
            <w:proofErr w:type="spellStart"/>
            <w:r w:rsidRPr="006F7B58">
              <w:t>Ferté</w:t>
            </w:r>
            <w:proofErr w:type="spellEnd"/>
            <w:r w:rsidRPr="006F7B58">
              <w:t>-sur-</w:t>
            </w:r>
            <w:proofErr w:type="spellStart"/>
            <w:r w:rsidRPr="006F7B58">
              <w:t>Chiers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3E0A" w14:textId="77777777" w:rsidR="006F7B58" w:rsidRPr="006F7B58" w:rsidRDefault="006F7B58" w:rsidP="006F7B58">
            <w:r w:rsidRPr="006F7B58"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DE34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18D3" w14:textId="77777777" w:rsidR="006F7B58" w:rsidRPr="006F7B58" w:rsidRDefault="006F7B58" w:rsidP="006F7B58"/>
        </w:tc>
      </w:tr>
      <w:tr w:rsidR="006F7B58" w:rsidRPr="006F7B58" w14:paraId="4486ADD7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7DCD84" w14:textId="77777777" w:rsidR="006F7B58" w:rsidRPr="006F7B58" w:rsidRDefault="006F7B58" w:rsidP="006F7B58">
            <w:proofErr w:type="spellStart"/>
            <w:r w:rsidRPr="006F7B58">
              <w:t>Margut</w:t>
            </w:r>
            <w:proofErr w:type="spellEnd"/>
            <w:r w:rsidRPr="006F7B58">
              <w:t xml:space="preserve"> (</w:t>
            </w:r>
            <w:proofErr w:type="spellStart"/>
            <w:r w:rsidRPr="006F7B58">
              <w:t>Ermitage</w:t>
            </w:r>
            <w:proofErr w:type="spellEnd"/>
            <w:r w:rsidRPr="006F7B58">
              <w:t xml:space="preserve"> de Saint-</w:t>
            </w:r>
            <w:proofErr w:type="spellStart"/>
            <w:r w:rsidRPr="006F7B58">
              <w:t>Walfroy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422249" w14:textId="77777777" w:rsidR="006F7B58" w:rsidRPr="006F7B58" w:rsidRDefault="006F7B58" w:rsidP="006F7B58">
            <w:r w:rsidRPr="006F7B58">
              <w:t>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2A227C" w14:textId="77777777" w:rsidR="006F7B58" w:rsidRPr="006F7B58" w:rsidRDefault="006F7B58" w:rsidP="006F7B58">
            <w:r w:rsidRPr="006F7B58">
              <w:t>CP4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79D255" w14:textId="77777777" w:rsidR="006F7B58" w:rsidRPr="006F7B58" w:rsidRDefault="006F7B58" w:rsidP="006F7B58">
            <w:hyperlink r:id="rId8" w:history="1">
              <w:proofErr w:type="spellStart"/>
              <w:r w:rsidRPr="006F7B58">
                <w:rPr>
                  <w:rStyle w:val="Hyperlink"/>
                </w:rPr>
                <w:t>Aisance</w:t>
              </w:r>
              <w:proofErr w:type="spellEnd"/>
              <w:r w:rsidRPr="006F7B58">
                <w:rPr>
                  <w:rStyle w:val="Hyperlink"/>
                </w:rPr>
                <w:t xml:space="preserve"> de Saint-</w:t>
              </w:r>
              <w:proofErr w:type="spellStart"/>
              <w:r w:rsidRPr="006F7B58">
                <w:rPr>
                  <w:rStyle w:val="Hyperlink"/>
                </w:rPr>
                <w:t>Walfroy</w:t>
              </w:r>
              <w:proofErr w:type="spellEnd"/>
              <w:r w:rsidRPr="006F7B58">
                <w:rPr>
                  <w:rStyle w:val="Hyperlink"/>
                </w:rPr>
                <w:t xml:space="preserve">, 08370 </w:t>
              </w:r>
              <w:proofErr w:type="spellStart"/>
              <w:r w:rsidRPr="006F7B58">
                <w:rPr>
                  <w:rStyle w:val="Hyperlink"/>
                </w:rPr>
                <w:t>Margut</w:t>
              </w:r>
              <w:proofErr w:type="spellEnd"/>
              <w:r w:rsidRPr="006F7B58">
                <w:rPr>
                  <w:rStyle w:val="Hyperlink"/>
                </w:rPr>
                <w:t xml:space="preserve">, </w:t>
              </w:r>
              <w:proofErr w:type="spellStart"/>
              <w:r w:rsidRPr="006F7B58">
                <w:rPr>
                  <w:rStyle w:val="Hyperlink"/>
                </w:rPr>
                <w:t>Frankrijk</w:t>
              </w:r>
              <w:proofErr w:type="spellEnd"/>
            </w:hyperlink>
          </w:p>
        </w:tc>
      </w:tr>
      <w:tr w:rsidR="006F7B58" w:rsidRPr="006F7B58" w14:paraId="25A55D87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FC53" w14:textId="77777777" w:rsidR="006F7B58" w:rsidRPr="006F7B58" w:rsidRDefault="006F7B58" w:rsidP="006F7B58">
            <w:r w:rsidRPr="006F7B58">
              <w:t>Orval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F994" w14:textId="77777777" w:rsidR="006F7B58" w:rsidRPr="006F7B58" w:rsidRDefault="006F7B58" w:rsidP="006F7B58">
            <w:r w:rsidRPr="006F7B58"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A5AB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512F" w14:textId="77777777" w:rsidR="006F7B58" w:rsidRPr="006F7B58" w:rsidRDefault="006F7B58" w:rsidP="006F7B58"/>
        </w:tc>
      </w:tr>
      <w:tr w:rsidR="006F7B58" w:rsidRPr="006F7B58" w14:paraId="19C8D3E0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DBC8" w14:textId="77777777" w:rsidR="006F7B58" w:rsidRPr="006F7B58" w:rsidRDefault="006F7B58" w:rsidP="006F7B58">
            <w:proofErr w:type="spellStart"/>
            <w:r w:rsidRPr="006F7B58">
              <w:t>Valansart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7C64" w14:textId="77777777" w:rsidR="006F7B58" w:rsidRPr="006F7B58" w:rsidRDefault="006F7B58" w:rsidP="006F7B58">
            <w:r w:rsidRPr="006F7B58">
              <w:t>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0862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5B57" w14:textId="77777777" w:rsidR="006F7B58" w:rsidRPr="006F7B58" w:rsidRDefault="006F7B58" w:rsidP="006F7B58"/>
        </w:tc>
      </w:tr>
      <w:tr w:rsidR="006F7B58" w:rsidRPr="006F7B58" w14:paraId="26F17EB8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05DA" w14:textId="77777777" w:rsidR="006F7B58" w:rsidRPr="006F7B58" w:rsidRDefault="006F7B58" w:rsidP="006F7B58">
            <w:proofErr w:type="spellStart"/>
            <w:r w:rsidRPr="006F7B58">
              <w:t>Suxy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4EFE" w14:textId="77777777" w:rsidR="006F7B58" w:rsidRPr="006F7B58" w:rsidRDefault="006F7B58" w:rsidP="006F7B58">
            <w:r w:rsidRPr="006F7B58">
              <w:t>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3519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DD38" w14:textId="77777777" w:rsidR="006F7B58" w:rsidRPr="006F7B58" w:rsidRDefault="006F7B58" w:rsidP="006F7B58"/>
        </w:tc>
      </w:tr>
      <w:tr w:rsidR="006F7B58" w:rsidRPr="006F7B58" w14:paraId="260B173E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165D" w14:textId="77777777" w:rsidR="006F7B58" w:rsidRPr="006F7B58" w:rsidRDefault="006F7B58" w:rsidP="006F7B58">
            <w:proofErr w:type="spellStart"/>
            <w:r w:rsidRPr="006F7B58">
              <w:t>Neufchâteau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A621" w14:textId="77777777" w:rsidR="006F7B58" w:rsidRPr="006F7B58" w:rsidRDefault="006F7B58" w:rsidP="006F7B58">
            <w:r w:rsidRPr="006F7B58">
              <w:t>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309A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8460" w14:textId="77777777" w:rsidR="006F7B58" w:rsidRPr="006F7B58" w:rsidRDefault="006F7B58" w:rsidP="006F7B58"/>
        </w:tc>
      </w:tr>
      <w:tr w:rsidR="006F7B58" w:rsidRPr="006F7B58" w14:paraId="390F963C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5A20" w14:textId="77777777" w:rsidR="006F7B58" w:rsidRPr="006F7B58" w:rsidRDefault="006F7B58" w:rsidP="006F7B58">
            <w:proofErr w:type="spellStart"/>
            <w:r w:rsidRPr="006F7B58">
              <w:t>Tronquoy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44BB" w14:textId="77777777" w:rsidR="006F7B58" w:rsidRPr="006F7B58" w:rsidRDefault="006F7B58" w:rsidP="006F7B58">
            <w:r w:rsidRPr="006F7B58">
              <w:t>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A23C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ABA3" w14:textId="77777777" w:rsidR="006F7B58" w:rsidRPr="006F7B58" w:rsidRDefault="006F7B58" w:rsidP="006F7B58"/>
        </w:tc>
      </w:tr>
      <w:tr w:rsidR="006F7B58" w:rsidRPr="006F7B58" w14:paraId="512F738B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45C1" w14:textId="77777777" w:rsidR="006F7B58" w:rsidRPr="006F7B58" w:rsidRDefault="006F7B58" w:rsidP="006F7B58">
            <w:proofErr w:type="spellStart"/>
            <w:r w:rsidRPr="006F7B58">
              <w:t>Bernimont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BB4D" w14:textId="77777777" w:rsidR="006F7B58" w:rsidRPr="006F7B58" w:rsidRDefault="006F7B58" w:rsidP="006F7B58">
            <w:r w:rsidRPr="006F7B58">
              <w:t>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7008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D4CC" w14:textId="77777777" w:rsidR="006F7B58" w:rsidRPr="006F7B58" w:rsidRDefault="006F7B58" w:rsidP="006F7B58"/>
        </w:tc>
      </w:tr>
      <w:tr w:rsidR="006F7B58" w:rsidRPr="006F7B58" w14:paraId="39D3987B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88BE" w14:textId="77777777" w:rsidR="006F7B58" w:rsidRPr="006F7B58" w:rsidRDefault="006F7B58" w:rsidP="006F7B58">
            <w:proofErr w:type="spellStart"/>
            <w:r w:rsidRPr="006F7B58">
              <w:t>Renaumont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B46C" w14:textId="77777777" w:rsidR="006F7B58" w:rsidRPr="006F7B58" w:rsidRDefault="006F7B58" w:rsidP="006F7B58">
            <w:r w:rsidRPr="006F7B58"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4D14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DACB" w14:textId="77777777" w:rsidR="006F7B58" w:rsidRPr="006F7B58" w:rsidRDefault="006F7B58" w:rsidP="006F7B58"/>
        </w:tc>
      </w:tr>
      <w:tr w:rsidR="006F7B58" w:rsidRPr="006F7B58" w14:paraId="44863D8A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6E8B" w14:textId="77777777" w:rsidR="006F7B58" w:rsidRPr="006F7B58" w:rsidRDefault="006F7B58" w:rsidP="006F7B58">
            <w:r w:rsidRPr="006F7B58">
              <w:t>Bras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8564" w14:textId="77777777" w:rsidR="006F7B58" w:rsidRPr="006F7B58" w:rsidRDefault="006F7B58" w:rsidP="006F7B58">
            <w:r w:rsidRPr="006F7B58"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1E53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3D8E" w14:textId="77777777" w:rsidR="006F7B58" w:rsidRPr="006F7B58" w:rsidRDefault="006F7B58" w:rsidP="006F7B58"/>
        </w:tc>
      </w:tr>
      <w:tr w:rsidR="006F7B58" w:rsidRPr="006F7B58" w14:paraId="78FE5DE5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9F83" w14:textId="77777777" w:rsidR="006F7B58" w:rsidRPr="006F7B58" w:rsidRDefault="006F7B58" w:rsidP="006F7B58">
            <w:proofErr w:type="spellStart"/>
            <w:r w:rsidRPr="006F7B58">
              <w:t>Hatrival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5043" w14:textId="77777777" w:rsidR="006F7B58" w:rsidRPr="006F7B58" w:rsidRDefault="006F7B58" w:rsidP="006F7B58">
            <w:r w:rsidRPr="006F7B58">
              <w:t>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F4ED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1916" w14:textId="77777777" w:rsidR="006F7B58" w:rsidRPr="006F7B58" w:rsidRDefault="006F7B58" w:rsidP="006F7B58"/>
        </w:tc>
      </w:tr>
      <w:tr w:rsidR="006F7B58" w:rsidRPr="006F7B58" w14:paraId="073DC8D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651287" w14:textId="77777777" w:rsidR="006F7B58" w:rsidRPr="006F7B58" w:rsidRDefault="006F7B58" w:rsidP="006F7B58">
            <w:r w:rsidRPr="006F7B58">
              <w:t>Saint-Hubert (</w:t>
            </w:r>
            <w:proofErr w:type="spellStart"/>
            <w:r w:rsidRPr="006F7B58">
              <w:t>vrije</w:t>
            </w:r>
            <w:proofErr w:type="spellEnd"/>
            <w:r w:rsidRPr="006F7B58">
              <w:t xml:space="preserve"> </w:t>
            </w:r>
            <w:proofErr w:type="spellStart"/>
            <w:r w:rsidRPr="006F7B58">
              <w:t>controle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849418" w14:textId="77777777" w:rsidR="006F7B58" w:rsidRPr="006F7B58" w:rsidRDefault="006F7B58" w:rsidP="006F7B58">
            <w:r w:rsidRPr="006F7B58">
              <w:t>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322865" w14:textId="77777777" w:rsidR="006F7B58" w:rsidRPr="006F7B58" w:rsidRDefault="006F7B58" w:rsidP="006F7B58">
            <w:r w:rsidRPr="006F7B58">
              <w:t>CP5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9610" w14:textId="77777777" w:rsidR="006F7B58" w:rsidRPr="006F7B58" w:rsidRDefault="006F7B58" w:rsidP="006F7B58"/>
        </w:tc>
      </w:tr>
      <w:tr w:rsidR="006F7B58" w:rsidRPr="006F7B58" w14:paraId="5AD21DAB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CE11" w14:textId="77777777" w:rsidR="006F7B58" w:rsidRPr="006F7B58" w:rsidRDefault="006F7B58" w:rsidP="006F7B58">
            <w:proofErr w:type="spellStart"/>
            <w:r w:rsidRPr="006F7B58">
              <w:t>Masbourg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61B5" w14:textId="77777777" w:rsidR="006F7B58" w:rsidRPr="006F7B58" w:rsidRDefault="006F7B58" w:rsidP="006F7B58">
            <w:r w:rsidRPr="006F7B58">
              <w:t>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1613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AF04" w14:textId="77777777" w:rsidR="006F7B58" w:rsidRPr="006F7B58" w:rsidRDefault="006F7B58" w:rsidP="006F7B58"/>
        </w:tc>
      </w:tr>
      <w:tr w:rsidR="006F7B58" w:rsidRPr="006F7B58" w14:paraId="43A73E9E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14A5" w14:textId="77777777" w:rsidR="006F7B58" w:rsidRPr="006F7B58" w:rsidRDefault="006F7B58" w:rsidP="006F7B58">
            <w:proofErr w:type="spellStart"/>
            <w:r w:rsidRPr="006F7B58">
              <w:t>Forrières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CA85" w14:textId="77777777" w:rsidR="006F7B58" w:rsidRPr="006F7B58" w:rsidRDefault="006F7B58" w:rsidP="006F7B58">
            <w:r w:rsidRPr="006F7B58"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1C38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6A42" w14:textId="77777777" w:rsidR="006F7B58" w:rsidRPr="006F7B58" w:rsidRDefault="006F7B58" w:rsidP="006F7B58"/>
        </w:tc>
      </w:tr>
      <w:tr w:rsidR="006F7B58" w:rsidRPr="006F7B58" w14:paraId="402BCF4A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08AC" w14:textId="77777777" w:rsidR="006F7B58" w:rsidRPr="006F7B58" w:rsidRDefault="006F7B58" w:rsidP="006F7B58">
            <w:r w:rsidRPr="006F7B58">
              <w:t>Jemelle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56B9" w14:textId="77777777" w:rsidR="006F7B58" w:rsidRPr="006F7B58" w:rsidRDefault="006F7B58" w:rsidP="006F7B58">
            <w:r w:rsidRPr="006F7B58">
              <w:t>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BF72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206D" w14:textId="77777777" w:rsidR="006F7B58" w:rsidRPr="006F7B58" w:rsidRDefault="006F7B58" w:rsidP="006F7B58"/>
        </w:tc>
      </w:tr>
      <w:tr w:rsidR="006F7B58" w:rsidRPr="006F7B58" w14:paraId="1F03D3F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249E" w14:textId="77777777" w:rsidR="006F7B58" w:rsidRPr="006F7B58" w:rsidRDefault="006F7B58" w:rsidP="006F7B58">
            <w:r w:rsidRPr="006F7B58">
              <w:t>Rochefort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C054" w14:textId="77777777" w:rsidR="006F7B58" w:rsidRPr="006F7B58" w:rsidRDefault="006F7B58" w:rsidP="006F7B58">
            <w:r w:rsidRPr="006F7B58"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24F7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F864" w14:textId="77777777" w:rsidR="006F7B58" w:rsidRPr="006F7B58" w:rsidRDefault="006F7B58" w:rsidP="006F7B58"/>
        </w:tc>
      </w:tr>
      <w:tr w:rsidR="006F7B58" w:rsidRPr="006F7B58" w14:paraId="3597F773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A68E" w14:textId="77777777" w:rsidR="006F7B58" w:rsidRPr="006F7B58" w:rsidRDefault="006F7B58" w:rsidP="006F7B58">
            <w:proofErr w:type="spellStart"/>
            <w:r w:rsidRPr="006F7B58">
              <w:t>Chevetogne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85E7" w14:textId="77777777" w:rsidR="006F7B58" w:rsidRPr="006F7B58" w:rsidRDefault="006F7B58" w:rsidP="006F7B58">
            <w:r w:rsidRPr="006F7B58"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D38C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7986" w14:textId="77777777" w:rsidR="006F7B58" w:rsidRPr="006F7B58" w:rsidRDefault="006F7B58" w:rsidP="006F7B58"/>
        </w:tc>
      </w:tr>
      <w:tr w:rsidR="006F7B58" w:rsidRPr="006F7B58" w14:paraId="29BC87FD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D497" w14:textId="77777777" w:rsidR="006F7B58" w:rsidRPr="006F7B58" w:rsidRDefault="006F7B58" w:rsidP="006F7B58">
            <w:proofErr w:type="spellStart"/>
            <w:r w:rsidRPr="006F7B58">
              <w:t>Leignon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6836" w14:textId="77777777" w:rsidR="006F7B58" w:rsidRPr="006F7B58" w:rsidRDefault="006F7B58" w:rsidP="006F7B58">
            <w:r w:rsidRPr="006F7B58">
              <w:t>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EB22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5996" w14:textId="77777777" w:rsidR="006F7B58" w:rsidRPr="006F7B58" w:rsidRDefault="006F7B58" w:rsidP="006F7B58"/>
        </w:tc>
      </w:tr>
      <w:tr w:rsidR="006F7B58" w:rsidRPr="006F7B58" w14:paraId="6062D75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CD1A" w14:textId="77777777" w:rsidR="006F7B58" w:rsidRPr="006F7B58" w:rsidRDefault="006F7B58" w:rsidP="006F7B58">
            <w:proofErr w:type="spellStart"/>
            <w:r w:rsidRPr="006F7B58">
              <w:t>Ciney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3045" w14:textId="77777777" w:rsidR="006F7B58" w:rsidRPr="006F7B58" w:rsidRDefault="006F7B58" w:rsidP="006F7B58">
            <w:r w:rsidRPr="006F7B58">
              <w:t>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8807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60E3" w14:textId="77777777" w:rsidR="006F7B58" w:rsidRPr="006F7B58" w:rsidRDefault="006F7B58" w:rsidP="006F7B58"/>
        </w:tc>
      </w:tr>
      <w:tr w:rsidR="006F7B58" w:rsidRPr="006F7B58" w14:paraId="38F6B5F8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9CD0" w14:textId="77777777" w:rsidR="006F7B58" w:rsidRPr="006F7B58" w:rsidRDefault="006F7B58" w:rsidP="006F7B58">
            <w:r w:rsidRPr="006F7B58">
              <w:t>Durnal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B599" w14:textId="77777777" w:rsidR="006F7B58" w:rsidRPr="006F7B58" w:rsidRDefault="006F7B58" w:rsidP="006F7B58">
            <w:r w:rsidRPr="006F7B58"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86D9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0B9F" w14:textId="77777777" w:rsidR="006F7B58" w:rsidRPr="006F7B58" w:rsidRDefault="006F7B58" w:rsidP="006F7B58"/>
        </w:tc>
      </w:tr>
      <w:tr w:rsidR="006F7B58" w:rsidRPr="006F7B58" w14:paraId="61A256A9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B173" w14:textId="77777777" w:rsidR="006F7B58" w:rsidRPr="006F7B58" w:rsidRDefault="006F7B58" w:rsidP="006F7B58">
            <w:proofErr w:type="spellStart"/>
            <w:r w:rsidRPr="006F7B58">
              <w:t>Crupet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781F" w14:textId="77777777" w:rsidR="006F7B58" w:rsidRPr="006F7B58" w:rsidRDefault="006F7B58" w:rsidP="006F7B58">
            <w:r w:rsidRPr="006F7B58">
              <w:t>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141B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174A" w14:textId="77777777" w:rsidR="006F7B58" w:rsidRPr="006F7B58" w:rsidRDefault="006F7B58" w:rsidP="006F7B58"/>
        </w:tc>
      </w:tr>
      <w:tr w:rsidR="006F7B58" w:rsidRPr="006F7B58" w14:paraId="31E8EB2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E37713" w14:textId="77777777" w:rsidR="006F7B58" w:rsidRPr="006F7B58" w:rsidRDefault="006F7B58" w:rsidP="006F7B58">
            <w:proofErr w:type="spellStart"/>
            <w:r w:rsidRPr="006F7B58">
              <w:lastRenderedPageBreak/>
              <w:t>Profondeville</w:t>
            </w:r>
            <w:proofErr w:type="spellEnd"/>
            <w:r w:rsidRPr="006F7B58">
              <w:t xml:space="preserve"> (</w:t>
            </w:r>
            <w:proofErr w:type="spellStart"/>
            <w:r w:rsidRPr="006F7B58">
              <w:t>Intermarché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5BDA09" w14:textId="77777777" w:rsidR="006F7B58" w:rsidRPr="006F7B58" w:rsidRDefault="006F7B58" w:rsidP="006F7B58">
            <w:r w:rsidRPr="006F7B58">
              <w:t>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C865B5" w14:textId="77777777" w:rsidR="006F7B58" w:rsidRPr="006F7B58" w:rsidRDefault="006F7B58" w:rsidP="006F7B58">
            <w:r w:rsidRPr="006F7B58">
              <w:t>CP6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B3D0" w14:textId="77777777" w:rsidR="006F7B58" w:rsidRPr="006F7B58" w:rsidRDefault="006F7B58" w:rsidP="006F7B58"/>
        </w:tc>
      </w:tr>
      <w:tr w:rsidR="006F7B58" w:rsidRPr="006F7B58" w14:paraId="3ADE09E7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5683" w14:textId="77777777" w:rsidR="006F7B58" w:rsidRPr="006F7B58" w:rsidRDefault="006F7B58" w:rsidP="006F7B58">
            <w:proofErr w:type="spellStart"/>
            <w:r w:rsidRPr="006F7B58">
              <w:t>Maulenne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0AD4B" w14:textId="77777777" w:rsidR="006F7B58" w:rsidRPr="006F7B58" w:rsidRDefault="006F7B58" w:rsidP="006F7B58">
            <w:r w:rsidRPr="006F7B58">
              <w:t>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D796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57F5" w14:textId="77777777" w:rsidR="006F7B58" w:rsidRPr="006F7B58" w:rsidRDefault="006F7B58" w:rsidP="006F7B58"/>
        </w:tc>
      </w:tr>
      <w:tr w:rsidR="006F7B58" w:rsidRPr="006F7B58" w14:paraId="0D18C78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A9B9" w14:textId="77777777" w:rsidR="006F7B58" w:rsidRPr="006F7B58" w:rsidRDefault="006F7B58" w:rsidP="006F7B58">
            <w:proofErr w:type="spellStart"/>
            <w:r w:rsidRPr="006F7B58">
              <w:t>Floreffe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10FF" w14:textId="77777777" w:rsidR="006F7B58" w:rsidRPr="006F7B58" w:rsidRDefault="006F7B58" w:rsidP="006F7B58">
            <w:r w:rsidRPr="006F7B58">
              <w:t>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EAF6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E7E2" w14:textId="77777777" w:rsidR="006F7B58" w:rsidRPr="006F7B58" w:rsidRDefault="006F7B58" w:rsidP="006F7B58"/>
        </w:tc>
      </w:tr>
      <w:tr w:rsidR="006F7B58" w:rsidRPr="006F7B58" w14:paraId="0F322BD5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8A31" w14:textId="77777777" w:rsidR="006F7B58" w:rsidRPr="006F7B58" w:rsidRDefault="006F7B58" w:rsidP="006F7B58">
            <w:r w:rsidRPr="006F7B58">
              <w:t>Spy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239C" w14:textId="77777777" w:rsidR="006F7B58" w:rsidRPr="006F7B58" w:rsidRDefault="006F7B58" w:rsidP="006F7B58">
            <w:r w:rsidRPr="006F7B58"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FF26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28B9" w14:textId="77777777" w:rsidR="006F7B58" w:rsidRPr="006F7B58" w:rsidRDefault="006F7B58" w:rsidP="006F7B58"/>
        </w:tc>
      </w:tr>
      <w:tr w:rsidR="006F7B58" w:rsidRPr="006F7B58" w14:paraId="023E5A29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5011" w14:textId="77777777" w:rsidR="006F7B58" w:rsidRPr="006F7B58" w:rsidRDefault="006F7B58" w:rsidP="006F7B58">
            <w:r w:rsidRPr="006F7B58">
              <w:t>Mazy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4CCE" w14:textId="77777777" w:rsidR="006F7B58" w:rsidRPr="006F7B58" w:rsidRDefault="006F7B58" w:rsidP="006F7B58">
            <w:r w:rsidRPr="006F7B58">
              <w:t>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5042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AA27" w14:textId="77777777" w:rsidR="006F7B58" w:rsidRPr="006F7B58" w:rsidRDefault="006F7B58" w:rsidP="006F7B58"/>
        </w:tc>
      </w:tr>
      <w:tr w:rsidR="006F7B58" w:rsidRPr="006F7B58" w14:paraId="565BA4A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8F04" w14:textId="77777777" w:rsidR="006F7B58" w:rsidRPr="006F7B58" w:rsidRDefault="006F7B58" w:rsidP="006F7B58">
            <w:proofErr w:type="spellStart"/>
            <w:r w:rsidRPr="006F7B58">
              <w:t>Marbisoux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682B" w14:textId="77777777" w:rsidR="006F7B58" w:rsidRPr="006F7B58" w:rsidRDefault="006F7B58" w:rsidP="006F7B58">
            <w:r w:rsidRPr="006F7B58">
              <w:t>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10AF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0C53" w14:textId="77777777" w:rsidR="006F7B58" w:rsidRPr="006F7B58" w:rsidRDefault="006F7B58" w:rsidP="006F7B58"/>
        </w:tc>
      </w:tr>
      <w:tr w:rsidR="006F7B58" w:rsidRPr="006F7B58" w14:paraId="578E74D6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1547" w14:textId="77777777" w:rsidR="006F7B58" w:rsidRPr="006F7B58" w:rsidRDefault="006F7B58" w:rsidP="006F7B58">
            <w:r w:rsidRPr="006F7B58">
              <w:t>Tilly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F545" w14:textId="77777777" w:rsidR="006F7B58" w:rsidRPr="006F7B58" w:rsidRDefault="006F7B58" w:rsidP="006F7B58">
            <w:r w:rsidRPr="006F7B58">
              <w:t>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45EA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E06D" w14:textId="77777777" w:rsidR="006F7B58" w:rsidRPr="006F7B58" w:rsidRDefault="006F7B58" w:rsidP="006F7B58"/>
        </w:tc>
      </w:tr>
      <w:tr w:rsidR="006F7B58" w:rsidRPr="006F7B58" w14:paraId="25FE37E8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251B46" w14:textId="77777777" w:rsidR="006F7B58" w:rsidRPr="006F7B58" w:rsidRDefault="006F7B58" w:rsidP="006F7B58">
            <w:r w:rsidRPr="006F7B58">
              <w:t>Villers-la-Ville (</w:t>
            </w:r>
            <w:proofErr w:type="spellStart"/>
            <w:r w:rsidRPr="006F7B58">
              <w:t>vrije</w:t>
            </w:r>
            <w:proofErr w:type="spellEnd"/>
            <w:r w:rsidRPr="006F7B58">
              <w:t xml:space="preserve"> </w:t>
            </w:r>
            <w:proofErr w:type="spellStart"/>
            <w:r w:rsidRPr="006F7B58">
              <w:t>controle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9404A1" w14:textId="77777777" w:rsidR="006F7B58" w:rsidRPr="006F7B58" w:rsidRDefault="006F7B58" w:rsidP="006F7B58">
            <w:r w:rsidRPr="006F7B58">
              <w:t>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250CE" w14:textId="77777777" w:rsidR="006F7B58" w:rsidRPr="006F7B58" w:rsidRDefault="006F7B58" w:rsidP="006F7B58">
            <w:r w:rsidRPr="006F7B58">
              <w:t>CP7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D124" w14:textId="77777777" w:rsidR="006F7B58" w:rsidRPr="006F7B58" w:rsidRDefault="006F7B58" w:rsidP="006F7B58"/>
        </w:tc>
      </w:tr>
      <w:tr w:rsidR="006F7B58" w:rsidRPr="006F7B58" w14:paraId="7D2FD9F6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936D" w14:textId="77777777" w:rsidR="006F7B58" w:rsidRPr="006F7B58" w:rsidRDefault="006F7B58" w:rsidP="006F7B58">
            <w:proofErr w:type="spellStart"/>
            <w:r w:rsidRPr="006F7B58">
              <w:t>Genappe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95C4" w14:textId="77777777" w:rsidR="006F7B58" w:rsidRPr="006F7B58" w:rsidRDefault="006F7B58" w:rsidP="006F7B58">
            <w:r w:rsidRPr="006F7B58">
              <w:t>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3986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A1CD" w14:textId="77777777" w:rsidR="006F7B58" w:rsidRPr="006F7B58" w:rsidRDefault="006F7B58" w:rsidP="006F7B58"/>
        </w:tc>
      </w:tr>
      <w:tr w:rsidR="006F7B58" w:rsidRPr="006F7B58" w14:paraId="70A76D16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9DD1" w14:textId="77777777" w:rsidR="006F7B58" w:rsidRPr="006F7B58" w:rsidRDefault="006F7B58" w:rsidP="006F7B58">
            <w:proofErr w:type="spellStart"/>
            <w:r w:rsidRPr="006F7B58">
              <w:t>Lillois-Witterzée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20AF" w14:textId="77777777" w:rsidR="006F7B58" w:rsidRPr="006F7B58" w:rsidRDefault="006F7B58" w:rsidP="006F7B58">
            <w:r w:rsidRPr="006F7B58">
              <w:t>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B78A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D412" w14:textId="77777777" w:rsidR="006F7B58" w:rsidRPr="006F7B58" w:rsidRDefault="006F7B58" w:rsidP="006F7B58"/>
        </w:tc>
      </w:tr>
      <w:tr w:rsidR="006F7B58" w:rsidRPr="006F7B58" w14:paraId="48991226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C7D2" w14:textId="77777777" w:rsidR="006F7B58" w:rsidRPr="006F7B58" w:rsidRDefault="006F7B58" w:rsidP="006F7B58">
            <w:r w:rsidRPr="006F7B58">
              <w:t>Braine-le-Château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B39B" w14:textId="77777777" w:rsidR="006F7B58" w:rsidRPr="006F7B58" w:rsidRDefault="006F7B58" w:rsidP="006F7B58">
            <w:r w:rsidRPr="006F7B58">
              <w:t>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25DC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5FFC" w14:textId="77777777" w:rsidR="006F7B58" w:rsidRPr="006F7B58" w:rsidRDefault="006F7B58" w:rsidP="006F7B58"/>
        </w:tc>
      </w:tr>
      <w:tr w:rsidR="006F7B58" w:rsidRPr="006F7B58" w14:paraId="714BFC6E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2036" w14:textId="77777777" w:rsidR="006F7B58" w:rsidRPr="006F7B58" w:rsidRDefault="006F7B58" w:rsidP="006F7B58">
            <w:r w:rsidRPr="006F7B58">
              <w:t>Halle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7A61" w14:textId="77777777" w:rsidR="006F7B58" w:rsidRPr="006F7B58" w:rsidRDefault="006F7B58" w:rsidP="006F7B58">
            <w:r w:rsidRPr="006F7B58">
              <w:t>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AF02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BC6A" w14:textId="77777777" w:rsidR="006F7B58" w:rsidRPr="006F7B58" w:rsidRDefault="006F7B58" w:rsidP="006F7B58"/>
        </w:tc>
      </w:tr>
      <w:tr w:rsidR="006F7B58" w:rsidRPr="006F7B58" w14:paraId="6827CD8D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0492" w14:textId="77777777" w:rsidR="006F7B58" w:rsidRPr="006F7B58" w:rsidRDefault="006F7B58" w:rsidP="006F7B58">
            <w:proofErr w:type="spellStart"/>
            <w:r w:rsidRPr="006F7B58">
              <w:t>Oudenaken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0B36" w14:textId="77777777" w:rsidR="006F7B58" w:rsidRPr="006F7B58" w:rsidRDefault="006F7B58" w:rsidP="006F7B58">
            <w:r w:rsidRPr="006F7B58">
              <w:t>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FCF7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9495" w14:textId="77777777" w:rsidR="006F7B58" w:rsidRPr="006F7B58" w:rsidRDefault="006F7B58" w:rsidP="006F7B58"/>
        </w:tc>
      </w:tr>
      <w:tr w:rsidR="006F7B58" w:rsidRPr="006F7B58" w14:paraId="1C761312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05879E" w14:textId="77777777" w:rsidR="006F7B58" w:rsidRPr="006F7B58" w:rsidRDefault="006F7B58" w:rsidP="006F7B58">
            <w:proofErr w:type="spellStart"/>
            <w:r w:rsidRPr="006F7B58">
              <w:t>Lennik</w:t>
            </w:r>
            <w:proofErr w:type="spellEnd"/>
            <w:r w:rsidRPr="006F7B58">
              <w:t xml:space="preserve"> (Taverne Tomberg)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3099BC" w14:textId="77777777" w:rsidR="006F7B58" w:rsidRPr="006F7B58" w:rsidRDefault="006F7B58" w:rsidP="006F7B58">
            <w:r w:rsidRPr="006F7B58">
              <w:t>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8672E6" w14:textId="77777777" w:rsidR="006F7B58" w:rsidRPr="006F7B58" w:rsidRDefault="006F7B58" w:rsidP="006F7B58">
            <w:r w:rsidRPr="006F7B58">
              <w:t>CP8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C4D6" w14:textId="77777777" w:rsidR="006F7B58" w:rsidRPr="006F7B58" w:rsidRDefault="006F7B58" w:rsidP="006F7B58"/>
        </w:tc>
      </w:tr>
      <w:tr w:rsidR="006F7B58" w:rsidRPr="006F7B58" w14:paraId="6408AC38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5E65" w14:textId="77777777" w:rsidR="006F7B58" w:rsidRPr="006F7B58" w:rsidRDefault="006F7B58" w:rsidP="006F7B58">
            <w:proofErr w:type="spellStart"/>
            <w:r w:rsidRPr="006F7B58">
              <w:t>Liedekerke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461E" w14:textId="77777777" w:rsidR="006F7B58" w:rsidRPr="006F7B58" w:rsidRDefault="006F7B58" w:rsidP="006F7B58">
            <w:r w:rsidRPr="006F7B58">
              <w:t>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EFCD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4B89" w14:textId="77777777" w:rsidR="006F7B58" w:rsidRPr="006F7B58" w:rsidRDefault="006F7B58" w:rsidP="006F7B58"/>
        </w:tc>
      </w:tr>
      <w:tr w:rsidR="006F7B58" w:rsidRPr="006F7B58" w14:paraId="6B3DB7EC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DE4C" w14:textId="77777777" w:rsidR="006F7B58" w:rsidRPr="006F7B58" w:rsidRDefault="006F7B58" w:rsidP="006F7B58">
            <w:r w:rsidRPr="006F7B58">
              <w:t>Aalst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F069" w14:textId="77777777" w:rsidR="006F7B58" w:rsidRPr="006F7B58" w:rsidRDefault="006F7B58" w:rsidP="006F7B58">
            <w:r w:rsidRPr="006F7B58">
              <w:t>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CE14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9840" w14:textId="77777777" w:rsidR="006F7B58" w:rsidRPr="006F7B58" w:rsidRDefault="006F7B58" w:rsidP="006F7B58"/>
        </w:tc>
      </w:tr>
      <w:tr w:rsidR="006F7B58" w:rsidRPr="006F7B58" w14:paraId="315DE284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CF6C" w14:textId="77777777" w:rsidR="006F7B58" w:rsidRPr="006F7B58" w:rsidRDefault="006F7B58" w:rsidP="006F7B58">
            <w:proofErr w:type="spellStart"/>
            <w:r w:rsidRPr="006F7B58">
              <w:t>Schoonaarde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33148" w14:textId="77777777" w:rsidR="006F7B58" w:rsidRPr="006F7B58" w:rsidRDefault="006F7B58" w:rsidP="006F7B58">
            <w:r w:rsidRPr="006F7B58">
              <w:t>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8933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2EAF" w14:textId="77777777" w:rsidR="006F7B58" w:rsidRPr="006F7B58" w:rsidRDefault="006F7B58" w:rsidP="006F7B58"/>
        </w:tc>
      </w:tr>
      <w:tr w:rsidR="006F7B58" w:rsidRPr="006F7B58" w14:paraId="68C8342F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AE01" w14:textId="77777777" w:rsidR="006F7B58" w:rsidRPr="006F7B58" w:rsidRDefault="006F7B58" w:rsidP="006F7B58">
            <w:proofErr w:type="spellStart"/>
            <w:r w:rsidRPr="006F7B58">
              <w:t>Kalken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4436" w14:textId="77777777" w:rsidR="006F7B58" w:rsidRPr="006F7B58" w:rsidRDefault="006F7B58" w:rsidP="006F7B58">
            <w:r w:rsidRPr="006F7B58">
              <w:t>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C287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9913" w14:textId="77777777" w:rsidR="006F7B58" w:rsidRPr="006F7B58" w:rsidRDefault="006F7B58" w:rsidP="006F7B58"/>
        </w:tc>
      </w:tr>
      <w:tr w:rsidR="006F7B58" w:rsidRPr="006F7B58" w14:paraId="2457B153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D773" w14:textId="77777777" w:rsidR="006F7B58" w:rsidRPr="006F7B58" w:rsidRDefault="006F7B58" w:rsidP="006F7B58">
            <w:proofErr w:type="spellStart"/>
            <w:r w:rsidRPr="006F7B58">
              <w:t>Laarne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3197" w14:textId="77777777" w:rsidR="006F7B58" w:rsidRPr="006F7B58" w:rsidRDefault="006F7B58" w:rsidP="006F7B58">
            <w:r w:rsidRPr="006F7B58">
              <w:t>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4D65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BF82" w14:textId="77777777" w:rsidR="006F7B58" w:rsidRPr="006F7B58" w:rsidRDefault="006F7B58" w:rsidP="006F7B58"/>
        </w:tc>
      </w:tr>
      <w:tr w:rsidR="006F7B58" w:rsidRPr="006F7B58" w14:paraId="6658533C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817C" w14:textId="77777777" w:rsidR="006F7B58" w:rsidRPr="006F7B58" w:rsidRDefault="006F7B58" w:rsidP="006F7B58">
            <w:r w:rsidRPr="006F7B58">
              <w:t>Melle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6511" w14:textId="77777777" w:rsidR="006F7B58" w:rsidRPr="006F7B58" w:rsidRDefault="006F7B58" w:rsidP="006F7B58">
            <w:r w:rsidRPr="006F7B58"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E9AE" w14:textId="77777777" w:rsidR="006F7B58" w:rsidRPr="006F7B58" w:rsidRDefault="006F7B58" w:rsidP="006F7B58"/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B45D" w14:textId="77777777" w:rsidR="006F7B58" w:rsidRPr="006F7B58" w:rsidRDefault="006F7B58" w:rsidP="006F7B58"/>
        </w:tc>
      </w:tr>
      <w:tr w:rsidR="006F7B58" w:rsidRPr="006F7B58" w14:paraId="79C6E529" w14:textId="77777777" w:rsidTr="006F7B58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7E23E0" w14:textId="77777777" w:rsidR="006F7B58" w:rsidRPr="006F7B58" w:rsidRDefault="006F7B58" w:rsidP="006F7B58">
            <w:proofErr w:type="spellStart"/>
            <w:r w:rsidRPr="006F7B58">
              <w:t>Merelbeke</w:t>
            </w:r>
            <w:proofErr w:type="spellEnd"/>
            <w:r w:rsidRPr="006F7B58">
              <w:t xml:space="preserve"> (</w:t>
            </w:r>
            <w:proofErr w:type="spellStart"/>
            <w:r w:rsidRPr="006F7B58">
              <w:t>Cultuurhuis</w:t>
            </w:r>
            <w:proofErr w:type="spellEnd"/>
            <w:r w:rsidRPr="006F7B58"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33249D" w14:textId="77777777" w:rsidR="006F7B58" w:rsidRPr="006F7B58" w:rsidRDefault="006F7B58" w:rsidP="006F7B58">
            <w:r w:rsidRPr="006F7B58"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106583" w14:textId="77777777" w:rsidR="006F7B58" w:rsidRPr="006F7B58" w:rsidRDefault="006F7B58" w:rsidP="006F7B58">
            <w:proofErr w:type="spellStart"/>
            <w:r w:rsidRPr="006F7B58">
              <w:t>Aankomst</w:t>
            </w:r>
            <w:proofErr w:type="spellEnd"/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13418F" w14:textId="77777777" w:rsidR="006F7B58" w:rsidRPr="006F7B58" w:rsidRDefault="006F7B58" w:rsidP="006F7B58">
            <w:proofErr w:type="spellStart"/>
            <w:r w:rsidRPr="006F7B58">
              <w:t>Driekoningenplein</w:t>
            </w:r>
            <w:proofErr w:type="spellEnd"/>
            <w:r w:rsidRPr="006F7B58">
              <w:t xml:space="preserve"> 15, 9820 </w:t>
            </w:r>
            <w:proofErr w:type="spellStart"/>
            <w:r w:rsidRPr="006F7B58">
              <w:t>Merelbeke</w:t>
            </w:r>
            <w:proofErr w:type="spellEnd"/>
            <w:r w:rsidRPr="006F7B58">
              <w:t>-Melle</w:t>
            </w:r>
          </w:p>
        </w:tc>
      </w:tr>
    </w:tbl>
    <w:p w14:paraId="72DCDBE8" w14:textId="77777777" w:rsidR="00CD6A0E" w:rsidRDefault="00CD6A0E" w:rsidP="002370A6"/>
    <w:sectPr w:rsidR="00CD6A0E" w:rsidSect="00404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9E9BE" w14:textId="77777777" w:rsidR="0070158C" w:rsidRDefault="0070158C" w:rsidP="00705A07">
      <w:pPr>
        <w:spacing w:after="0" w:line="240" w:lineRule="auto"/>
      </w:pPr>
      <w:r>
        <w:separator/>
      </w:r>
    </w:p>
  </w:endnote>
  <w:endnote w:type="continuationSeparator" w:id="0">
    <w:p w14:paraId="213D6CE2" w14:textId="77777777" w:rsidR="0070158C" w:rsidRDefault="0070158C" w:rsidP="0070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1F3BE" w14:textId="77777777" w:rsidR="0070158C" w:rsidRDefault="0070158C" w:rsidP="00705A07">
      <w:pPr>
        <w:spacing w:after="0" w:line="240" w:lineRule="auto"/>
      </w:pPr>
      <w:r>
        <w:separator/>
      </w:r>
    </w:p>
  </w:footnote>
  <w:footnote w:type="continuationSeparator" w:id="0">
    <w:p w14:paraId="153A564A" w14:textId="77777777" w:rsidR="0070158C" w:rsidRDefault="0070158C" w:rsidP="00705A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58"/>
    <w:rsid w:val="000E77D3"/>
    <w:rsid w:val="002370A6"/>
    <w:rsid w:val="003A2707"/>
    <w:rsid w:val="004043B4"/>
    <w:rsid w:val="006079D8"/>
    <w:rsid w:val="006F6F82"/>
    <w:rsid w:val="006F7B58"/>
    <w:rsid w:val="0070158C"/>
    <w:rsid w:val="00705A07"/>
    <w:rsid w:val="0075772A"/>
    <w:rsid w:val="00887AD8"/>
    <w:rsid w:val="00A7425E"/>
    <w:rsid w:val="00BD4F04"/>
    <w:rsid w:val="00CD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2739379"/>
  <w15:chartTrackingRefBased/>
  <w15:docId w15:val="{F912F2FE-32FB-450C-9FCA-C2055B70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72A"/>
  </w:style>
  <w:style w:type="paragraph" w:styleId="Heading1">
    <w:name w:val="heading 1"/>
    <w:basedOn w:val="Normal"/>
    <w:next w:val="Normal"/>
    <w:link w:val="Heading1Char"/>
    <w:uiPriority w:val="9"/>
    <w:qFormat/>
    <w:rsid w:val="002370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38C1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70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38C1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70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25D12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70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370A6"/>
    <w:rPr>
      <w:rFonts w:asciiTheme="majorHAnsi" w:eastAsiaTheme="majorEastAsia" w:hAnsiTheme="majorHAnsi" w:cstheme="majorBidi"/>
      <w:color w:val="638C1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70A6"/>
    <w:rPr>
      <w:rFonts w:asciiTheme="majorHAnsi" w:eastAsiaTheme="majorEastAsia" w:hAnsiTheme="majorHAnsi" w:cstheme="majorBidi"/>
      <w:color w:val="638C1B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370A6"/>
    <w:rPr>
      <w:rFonts w:asciiTheme="majorHAnsi" w:eastAsiaTheme="majorEastAsia" w:hAnsiTheme="majorHAnsi" w:cstheme="majorBidi"/>
      <w:color w:val="425D12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7B58"/>
    <w:rPr>
      <w:color w:val="00A3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7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ea8b44fe037dd9:0x9c4514f37575ffba?sa=X&amp;ved=1t:8290&amp;ictx=1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vandamme\AppData\Local\Temp\Templafy\WordVsto\jh20xdwu.dotx" TargetMode="External"/></Relationships>
</file>

<file path=word/theme/theme1.xml><?xml version="1.0" encoding="utf-8"?>
<a:theme xmlns:a="http://schemas.openxmlformats.org/drawingml/2006/main" name="Deloitte_Brand_Theme">
  <a:themeElements>
    <a:clrScheme name="Custom 3">
      <a:dk1>
        <a:sysClr val="windowText" lastClr="000000"/>
      </a:dk1>
      <a:lt1>
        <a:sysClr val="window" lastClr="FFFFFF"/>
      </a:lt1>
      <a:dk2>
        <a:srgbClr val="53565A"/>
      </a:dk2>
      <a:lt2>
        <a:srgbClr val="D0D0CE"/>
      </a:lt2>
      <a:accent1>
        <a:srgbClr val="86BC25"/>
      </a:accent1>
      <a:accent2>
        <a:srgbClr val="43B02A"/>
      </a:accent2>
      <a:accent3>
        <a:srgbClr val="26890D"/>
      </a:accent3>
      <a:accent4>
        <a:srgbClr val="046A38"/>
      </a:accent4>
      <a:accent5>
        <a:srgbClr val="0D8390"/>
      </a:accent5>
      <a:accent6>
        <a:srgbClr val="007CB0"/>
      </a:accent6>
      <a:hlink>
        <a:srgbClr val="00A3E0"/>
      </a:hlink>
      <a:folHlink>
        <a:srgbClr val="7F7F7F"/>
      </a:folHlink>
    </a:clrScheme>
    <a:fontScheme name="Custom 1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3"/>
        </a:solidFill>
        <a:ln w="19050" algn="ctr">
          <a:noFill/>
          <a:miter lim="800000"/>
          <a:headEnd/>
          <a:tailEnd/>
        </a:ln>
      </a:spPr>
      <a:bodyPr wrap="square" lIns="88900" tIns="88900" rIns="88900" bIns="88900" rtlCol="0" anchor="ctr"/>
      <a:lstStyle>
        <a:defPPr>
          <a:lnSpc>
            <a:spcPct val="106000"/>
          </a:lnSpc>
          <a:buFont typeface="Wingdings 2" pitchFamily="18" charset="2"/>
          <a:buNone/>
          <a:defRPr sz="1600" b="1" dirty="0" smtClean="0">
            <a:solidFill>
              <a:schemeClr val="bg1"/>
            </a:solidFill>
          </a:defRPr>
        </a:defPPr>
      </a:lst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marL="203200" indent="-203200">
          <a:spcBef>
            <a:spcPts val="600"/>
          </a:spcBef>
          <a:buSzPct val="100000"/>
          <a:buFont typeface="Arial"/>
          <a:buChar char="•"/>
          <a:defRPr dirty="0" smtClean="0">
            <a:solidFill>
              <a:srgbClr val="313131"/>
            </a:solidFill>
          </a:defRPr>
        </a:defPPr>
      </a:lstStyle>
    </a:txDef>
  </a:objectDefaults>
  <a:extraClrSchemeLst/>
  <a:custClrLst>
    <a:custClr name="Green 7">
      <a:srgbClr val="2C5234"/>
    </a:custClr>
    <a:custClr name="Green 6">
      <a:srgbClr val="046A38"/>
    </a:custClr>
    <a:custClr name="Green 5">
      <a:srgbClr val="009A44"/>
    </a:custClr>
    <a:custClr name="Green 4">
      <a:srgbClr val="43B02A"/>
    </a:custClr>
    <a:custClr name="Deloitte Green">
      <a:srgbClr val="86BC25"/>
    </a:custClr>
    <a:custClr name="Green 2">
      <a:srgbClr val="C4D600"/>
    </a:custClr>
    <a:custClr name="Green 1">
      <a:srgbClr val="E3E48D"/>
    </a:custClr>
    <a:custClr name="Teal 7">
      <a:srgbClr val="004F59"/>
    </a:custClr>
    <a:custClr name="Teal 6">
      <a:srgbClr val="007680"/>
    </a:custClr>
    <a:custClr name="Teal 5">
      <a:srgbClr val="0097A9"/>
    </a:custClr>
    <a:custClr name="Teal 4">
      <a:srgbClr val="00ABAB"/>
    </a:custClr>
    <a:custClr name="Teal 3">
      <a:srgbClr val="6FC2B4"/>
    </a:custClr>
    <a:custClr name="Teal 2">
      <a:srgbClr val="9DD4CF"/>
    </a:custClr>
    <a:custClr name="Teal 1">
      <a:srgbClr val="DDEFE8"/>
    </a:custClr>
    <a:custClr name="Blue 7">
      <a:srgbClr val="041E42"/>
    </a:custClr>
    <a:custClr name="Blue 6">
      <a:srgbClr val="012169"/>
    </a:custClr>
    <a:custClr name="Blue 5">
      <a:srgbClr val="005587"/>
    </a:custClr>
    <a:custClr name="Blue 4">
      <a:srgbClr val="0076A8"/>
    </a:custClr>
    <a:custClr name="Blue 3">
      <a:srgbClr val="00A3E0"/>
    </a:custClr>
    <a:custClr name="Blue 2">
      <a:srgbClr val="62B5E5"/>
    </a:custClr>
    <a:custClr name="Blue 1">
      <a:srgbClr val="A0DCFF"/>
    </a:custClr>
    <a:custClr name="Cool Gray 11">
      <a:srgbClr val="53565A"/>
    </a:custClr>
    <a:custClr name="Cool Gray 10">
      <a:srgbClr val="63666A"/>
    </a:custClr>
    <a:custClr name="Cool Gray 9">
      <a:srgbClr val="75787B"/>
    </a:custClr>
    <a:custClr name="Cool Gray 7">
      <a:srgbClr val="97999B"/>
    </a:custClr>
    <a:custClr name="Cool Gray 6">
      <a:srgbClr val="A7A8AA"/>
    </a:custClr>
    <a:custClr name="Cool Gray 4">
      <a:srgbClr val="BBBCBC"/>
    </a:custClr>
    <a:custClr name="Cool Gray 2">
      <a:srgbClr val="D0D0CE"/>
    </a:custClr>
    <a:custClr name="White">
      <a:srgbClr val="FFFFFF"/>
    </a:custClr>
    <a:custClr name="Black">
      <a:srgbClr val="000000"/>
    </a:custClr>
    <a:custClr name="Red">
      <a:srgbClr val="DA291C"/>
    </a:custClr>
    <a:custClr name="Orange">
      <a:srgbClr val="ED8B00"/>
    </a:custClr>
    <a:custClr name="Yellow">
      <a:srgbClr val="FFCD00"/>
    </a:custClr>
  </a:custClrLst>
  <a:extLst>
    <a:ext uri="{05A4C25C-085E-4340-85A3-A5531E510DB2}">
      <thm15:themeFamily xmlns:thm15="http://schemas.microsoft.com/office/thememl/2012/main" name="Deloitte_Brand_Theme" id="{28108E06-533F-415D-8B16-1D137DCDD4DE}" vid="{0E244294-F3D7-4586-BDBA-5ABBE6DAE5C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74E3AA5B-D22A-479A-B5BA-A3684BFF833B}">
  <ds:schemaRefs/>
</ds:datastoreItem>
</file>

<file path=customXml/itemProps2.xml><?xml version="1.0" encoding="utf-8"?>
<ds:datastoreItem xmlns:ds="http://schemas.openxmlformats.org/officeDocument/2006/customXml" ds:itemID="{67A9CCCE-C30B-4360-9FFC-ACF37DF88633}">
  <ds:schemaRefs/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jh20xdwu.dotx</Template>
  <TotalTime>1</TotalTime>
  <Pages>3</Pages>
  <Words>273</Words>
  <Characters>1560</Characters>
  <Application>Microsoft Office Word</Application>
  <DocSecurity>0</DocSecurity>
  <Lines>13</Lines>
  <Paragraphs>3</Paragraphs>
  <ScaleCrop>false</ScaleCrop>
  <Company>Deloitte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Damme, Arlindo</dc:creator>
  <cp:keywords/>
  <dc:description/>
  <cp:lastModifiedBy>Van Damme, Arlindo</cp:lastModifiedBy>
  <cp:revision>1</cp:revision>
  <dcterms:created xsi:type="dcterms:W3CDTF">2026-05-21T19:53:00Z</dcterms:created>
  <dcterms:modified xsi:type="dcterms:W3CDTF">2026-05-21T19:54:00Z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2024-06-24T14:42:06Z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a70fb200-d5c8-4541-aa1f-c4fd4c3a206b</vt:lpwstr>
  </property>
  <property fmtid="{D5CDD505-2E9C-101B-9397-08002B2CF9AE}" pid="8" name="MSIP_Label_ea60d57e-af5b-4752-ac57-3e4f28ca11dc_ContentBits">
    <vt:lpwstr>0</vt:lpwstr>
  </property>
  <property fmtid="{D5CDD505-2E9C-101B-9397-08002B2CF9AE}" pid="9" name="TemplafyTenantId">
    <vt:lpwstr>deloittebelgium</vt:lpwstr>
  </property>
  <property fmtid="{D5CDD505-2E9C-101B-9397-08002B2CF9AE}" pid="10" name="TemplafyTemplateId">
    <vt:lpwstr>1119518144078282902</vt:lpwstr>
  </property>
  <property fmtid="{D5CDD505-2E9C-101B-9397-08002B2CF9AE}" pid="11" name="TemplafyUserProfileId">
    <vt:lpwstr>892363337416048712</vt:lpwstr>
  </property>
  <property fmtid="{D5CDD505-2E9C-101B-9397-08002B2CF9AE}" pid="12" name="TemplafyFromBlank">
    <vt:bool>true</vt:bool>
  </property>
</Properties>
</file>